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B2D39" w14:textId="00F6B865" w:rsidR="00757E13" w:rsidRDefault="00757E13" w:rsidP="00757E13">
      <w:pPr>
        <w:spacing w:after="0"/>
        <w:jc w:val="left"/>
      </w:pPr>
      <w:r>
        <w:t>All. 1 VERBALE PRESA IN CARICO</w:t>
      </w:r>
    </w:p>
    <w:p w14:paraId="4F205CA5" w14:textId="77777777" w:rsidR="00757E13" w:rsidRDefault="00757E13" w:rsidP="00757E13">
      <w:pPr>
        <w:spacing w:after="0"/>
        <w:jc w:val="left"/>
      </w:pPr>
    </w:p>
    <w:p w14:paraId="6216AFD9" w14:textId="405C3933" w:rsidR="00757E13" w:rsidRDefault="00757E13" w:rsidP="00757E13">
      <w:pPr>
        <w:spacing w:after="0"/>
        <w:jc w:val="left"/>
      </w:pPr>
      <w:r>
        <w:t>Venezia,</w:t>
      </w:r>
    </w:p>
    <w:p w14:paraId="1B651112" w14:textId="77777777" w:rsidR="00757E13" w:rsidRDefault="00757E13" w:rsidP="00757E13">
      <w:pPr>
        <w:spacing w:after="80" w:line="180" w:lineRule="exact"/>
        <w:jc w:val="left"/>
        <w:rPr>
          <w:bCs/>
        </w:rPr>
      </w:pPr>
      <w:r w:rsidRPr="00426DE5">
        <w:rPr>
          <w:bCs/>
        </w:rPr>
        <w:t>Matr-Area-Dir-SG/</w:t>
      </w:r>
    </w:p>
    <w:p w14:paraId="0F4C8EF9" w14:textId="77777777" w:rsidR="00757E13" w:rsidRPr="00772738" w:rsidRDefault="00757E13" w:rsidP="00757E13">
      <w:pPr>
        <w:spacing w:after="80" w:line="180" w:lineRule="exact"/>
        <w:jc w:val="left"/>
        <w:rPr>
          <w:rStyle w:val="Titolodellibro"/>
          <w:rFonts w:cs="Calibri"/>
          <w:b/>
        </w:rPr>
      </w:pPr>
      <w:r w:rsidRPr="00772738">
        <w:rPr>
          <w:rStyle w:val="Titolodellibro"/>
          <w:rFonts w:cs="Calibri"/>
          <w:b/>
        </w:rPr>
        <w:t>Comunicazione interna</w:t>
      </w:r>
    </w:p>
    <w:p w14:paraId="0715991D" w14:textId="77777777" w:rsidR="00757E13" w:rsidRPr="00426DE5" w:rsidRDefault="00757E13" w:rsidP="00757E13">
      <w:pPr>
        <w:spacing w:after="80" w:line="180" w:lineRule="exact"/>
        <w:jc w:val="left"/>
        <w:rPr>
          <w:bCs/>
        </w:rPr>
      </w:pPr>
    </w:p>
    <w:p w14:paraId="629F98EB" w14:textId="77777777" w:rsidR="00757E13" w:rsidRDefault="00757E13" w:rsidP="00757E13">
      <w:pPr>
        <w:spacing w:after="0"/>
        <w:jc w:val="left"/>
      </w:pPr>
    </w:p>
    <w:tbl>
      <w:tblPr>
        <w:tblW w:w="5245" w:type="dxa"/>
        <w:tblInd w:w="3402" w:type="dxa"/>
        <w:tblLook w:val="04A0" w:firstRow="1" w:lastRow="0" w:firstColumn="1" w:lastColumn="0" w:noHBand="0" w:noVBand="1"/>
      </w:tblPr>
      <w:tblGrid>
        <w:gridCol w:w="1313"/>
        <w:gridCol w:w="3932"/>
      </w:tblGrid>
      <w:tr w:rsidR="00757E13" w:rsidRPr="007B7358" w14:paraId="7C741B4B" w14:textId="77777777" w:rsidTr="00E85107">
        <w:tc>
          <w:tcPr>
            <w:tcW w:w="1313" w:type="dxa"/>
          </w:tcPr>
          <w:p w14:paraId="1FBA4FBB" w14:textId="77777777" w:rsidR="00757E13" w:rsidRPr="007B7358" w:rsidRDefault="00757E13" w:rsidP="00E85107">
            <w:pPr>
              <w:autoSpaceDE w:val="0"/>
              <w:autoSpaceDN w:val="0"/>
              <w:adjustRightInd w:val="0"/>
              <w:spacing w:before="20" w:after="80" w:line="180" w:lineRule="exact"/>
              <w:jc w:val="right"/>
              <w:rPr>
                <w:rFonts w:cs="Arial"/>
              </w:rPr>
            </w:pPr>
            <w:r>
              <w:rPr>
                <w:rFonts w:cs="Arial"/>
              </w:rPr>
              <w:t>Al</w:t>
            </w:r>
          </w:p>
        </w:tc>
        <w:tc>
          <w:tcPr>
            <w:tcW w:w="3932" w:type="dxa"/>
          </w:tcPr>
          <w:p w14:paraId="4991830A" w14:textId="77777777" w:rsidR="00757E13" w:rsidRDefault="00757E13" w:rsidP="00E85107">
            <w:pPr>
              <w:autoSpaceDE w:val="0"/>
              <w:autoSpaceDN w:val="0"/>
              <w:adjustRightInd w:val="0"/>
              <w:spacing w:before="20" w:after="80" w:line="180" w:lineRule="exact"/>
              <w:rPr>
                <w:rFonts w:cs="Arial"/>
              </w:rPr>
            </w:pPr>
            <w:r>
              <w:rPr>
                <w:rFonts w:cs="Arial"/>
              </w:rPr>
              <w:t>Direzione Programmazione e Finanza</w:t>
            </w:r>
          </w:p>
          <w:p w14:paraId="6E5CE2C2" w14:textId="77777777" w:rsidR="00757E13" w:rsidRPr="007B7358" w:rsidRDefault="00757E13" w:rsidP="00E85107">
            <w:pPr>
              <w:autoSpaceDE w:val="0"/>
              <w:autoSpaceDN w:val="0"/>
              <w:adjustRightInd w:val="0"/>
              <w:spacing w:before="20" w:after="80" w:line="180" w:lineRule="exact"/>
              <w:rPr>
                <w:rFonts w:cs="Arial"/>
              </w:rPr>
            </w:pPr>
            <w:r>
              <w:rPr>
                <w:rFonts w:cs="Arial"/>
              </w:rPr>
              <w:t>Area destinataria</w:t>
            </w:r>
          </w:p>
        </w:tc>
      </w:tr>
    </w:tbl>
    <w:p w14:paraId="0D47FEF7" w14:textId="77777777" w:rsidR="00757E13" w:rsidRDefault="00757E13" w:rsidP="00757E13">
      <w:pPr>
        <w:autoSpaceDE w:val="0"/>
        <w:autoSpaceDN w:val="0"/>
        <w:adjustRightInd w:val="0"/>
        <w:spacing w:after="80" w:line="280" w:lineRule="exact"/>
        <w:jc w:val="left"/>
        <w:rPr>
          <w:rFonts w:cs="Arial"/>
          <w:b/>
          <w:i/>
        </w:rPr>
      </w:pPr>
    </w:p>
    <w:p w14:paraId="1E0D00CE" w14:textId="77777777" w:rsidR="00757E13" w:rsidRPr="007B7358" w:rsidRDefault="00757E13" w:rsidP="00757E13">
      <w:pPr>
        <w:autoSpaceDE w:val="0"/>
        <w:autoSpaceDN w:val="0"/>
        <w:adjustRightInd w:val="0"/>
        <w:spacing w:after="80" w:line="280" w:lineRule="exact"/>
        <w:jc w:val="left"/>
        <w:rPr>
          <w:rFonts w:cs="Arial"/>
          <w:b/>
          <w:i/>
        </w:rPr>
      </w:pPr>
      <w:r>
        <w:rPr>
          <w:rFonts w:cs="Arial"/>
          <w:b/>
          <w:i/>
        </w:rPr>
        <w:t>VERBALE DI PRESA IN CARICO E/O CONSEGNA DI BENI MOBILI</w:t>
      </w:r>
    </w:p>
    <w:p w14:paraId="73E4A5B7" w14:textId="77777777" w:rsidR="00757E13" w:rsidRDefault="00757E13" w:rsidP="00757E13">
      <w:pPr>
        <w:ind w:firstLine="709"/>
      </w:pPr>
    </w:p>
    <w:p w14:paraId="25B6573E" w14:textId="77777777" w:rsidR="00757E13" w:rsidRDefault="00757E13" w:rsidP="00757E13">
      <w:pPr>
        <w:ind w:firstLine="709"/>
      </w:pPr>
      <w:r>
        <w:t xml:space="preserve">La Direzione </w:t>
      </w:r>
      <w:proofErr w:type="gramStart"/>
      <w:r>
        <w:t>…….</w:t>
      </w:r>
      <w:proofErr w:type="gramEnd"/>
      <w:r>
        <w:t xml:space="preserve">. area ………, come da decretazione n. …… del ….., e per l’assolvimento dei compiti istituzionali, ha ricevuto in data …… dal fornitore …….., i beni descritti nella tabella in calce, ed ha verificato che gli stessi risultano funzionanti, in perfetto stato di utilizzabilità e </w:t>
      </w:r>
      <w:r w:rsidRPr="00820B13">
        <w:t>conform</w:t>
      </w:r>
      <w:r>
        <w:t>i</w:t>
      </w:r>
      <w:r w:rsidRPr="00820B13">
        <w:t xml:space="preserve"> alle disposizioni di legge in materia di prevenzione, sicurezza e tutela della salute nei luoghi di lavoro (D. Lgs. N. 81/08)</w:t>
      </w:r>
      <w:r>
        <w:t>.</w:t>
      </w:r>
    </w:p>
    <w:p w14:paraId="5F3D9F71" w14:textId="77777777" w:rsidR="00757E13" w:rsidRDefault="00757E13" w:rsidP="00757E13">
      <w:pPr>
        <w:ind w:firstLine="709"/>
      </w:pPr>
      <w:r>
        <w:t xml:space="preserve">I beni sono presi in carico dalla scrivente Direzione …….. area …….., collocati nel fabbricato n. …….. in zona …….. indirizzo ……… stanza n. …. e sono assegnati al-i signor-i …… quale dotazione informatica/ dotazione posto lavoro/arredi vari/xxxx, il-i quale-i si impegna-no all’uso degli stessi con la diligenza del buon padre di famiglia e dichiara-no di aver preso visione di quanto richiesto e previsto dal Regolamento beni mobili AdSPMAS e di attenersi a quanto prescritto. </w:t>
      </w:r>
    </w:p>
    <w:p w14:paraId="5A1A9B8C" w14:textId="77777777" w:rsidR="00757E13" w:rsidRDefault="00757E13" w:rsidP="00757E13">
      <w:pPr>
        <w:ind w:firstLine="709"/>
      </w:pPr>
      <w:r>
        <w:t xml:space="preserve">Il Consegnatario, in qualità di dirigente preposto alla Direzione xxxx, si impegna alla salvaguardia e alla cura dei beni assegnati alla propria struttura e rinnova l’onere di adempiere agli obblighi di vigilanza sui beni dell’Ente per l’intero periodo di durata del proprio incarico e di adeguarsi a quanto previsto dai Regolamenti interni dell’Ente. </w:t>
      </w:r>
    </w:p>
    <w:p w14:paraId="49CE4078" w14:textId="77777777" w:rsidR="00757E13" w:rsidRDefault="00757E13" w:rsidP="00757E13">
      <w:pPr>
        <w:ind w:firstLine="709"/>
      </w:pPr>
      <w:r>
        <w:t>Il cambio di destinazione/o spostamento di qualsiasi bene dovrà essere tempestivamente comunicato all’area Ragioneria e contabilità pena la conseguente responsabilità amministrativa.</w:t>
      </w:r>
    </w:p>
    <w:p w14:paraId="088C2A0B" w14:textId="77777777" w:rsidR="00757E13" w:rsidRPr="00691606" w:rsidRDefault="00757E13" w:rsidP="00757E13">
      <w:r>
        <w:t>Distinti saluti.</w:t>
      </w:r>
      <w:r w:rsidRPr="00691606">
        <w:t xml:space="preserve"> </w:t>
      </w:r>
    </w:p>
    <w:tbl>
      <w:tblPr>
        <w:tblW w:w="8078" w:type="dxa"/>
        <w:tblInd w:w="426" w:type="dxa"/>
        <w:tblLook w:val="04A0" w:firstRow="1" w:lastRow="0" w:firstColumn="1" w:lastColumn="0" w:noHBand="0" w:noVBand="1"/>
      </w:tblPr>
      <w:tblGrid>
        <w:gridCol w:w="3358"/>
        <w:gridCol w:w="4720"/>
      </w:tblGrid>
      <w:tr w:rsidR="00757E13" w:rsidRPr="00524134" w14:paraId="5B1F8687" w14:textId="77777777" w:rsidTr="00E85107">
        <w:tc>
          <w:tcPr>
            <w:tcW w:w="3358" w:type="dxa"/>
          </w:tcPr>
          <w:p w14:paraId="0435916F" w14:textId="77777777" w:rsidR="00757E13" w:rsidRPr="00524134" w:rsidRDefault="00757E13" w:rsidP="00E85107">
            <w:pPr>
              <w:spacing w:after="0"/>
            </w:pPr>
            <w:r w:rsidRPr="00524134">
              <w:t>Estensore | Area | Direttore | SG</w:t>
            </w:r>
          </w:p>
        </w:tc>
        <w:tc>
          <w:tcPr>
            <w:tcW w:w="4720" w:type="dxa"/>
          </w:tcPr>
          <w:p w14:paraId="161913F6" w14:textId="77777777" w:rsidR="00757E13" w:rsidRPr="00524134" w:rsidRDefault="00757E13" w:rsidP="00E85107">
            <w:pPr>
              <w:spacing w:after="0"/>
              <w:jc w:val="center"/>
            </w:pPr>
            <w:r w:rsidRPr="00524134">
              <w:t>Funzione firmatario della lettera</w:t>
            </w:r>
          </w:p>
        </w:tc>
      </w:tr>
      <w:tr w:rsidR="00757E13" w14:paraId="20E0BA90" w14:textId="77777777" w:rsidTr="00E85107">
        <w:tc>
          <w:tcPr>
            <w:tcW w:w="3358" w:type="dxa"/>
          </w:tcPr>
          <w:p w14:paraId="6378D1CA" w14:textId="77777777" w:rsidR="00757E13" w:rsidRPr="00524134" w:rsidRDefault="00757E13" w:rsidP="00E85107">
            <w:pPr>
              <w:spacing w:after="0"/>
            </w:pPr>
            <w:r w:rsidRPr="00524134">
              <w:t xml:space="preserve">     xxxxx        xxx         xxxxx      </w:t>
            </w:r>
          </w:p>
        </w:tc>
        <w:tc>
          <w:tcPr>
            <w:tcW w:w="4720" w:type="dxa"/>
          </w:tcPr>
          <w:p w14:paraId="2D15300A" w14:textId="77777777" w:rsidR="00757E13" w:rsidRDefault="00757E13" w:rsidP="00E85107">
            <w:pPr>
              <w:spacing w:after="0"/>
              <w:jc w:val="center"/>
            </w:pPr>
            <w:r w:rsidRPr="00524134">
              <w:t>Nome firmatario</w:t>
            </w:r>
          </w:p>
        </w:tc>
      </w:tr>
    </w:tbl>
    <w:p w14:paraId="6861F25D" w14:textId="77777777" w:rsidR="00757E13" w:rsidRDefault="00757E13" w:rsidP="00757E13"/>
    <w:p w14:paraId="109BC1A4" w14:textId="77777777" w:rsidR="00757E13" w:rsidRDefault="00757E13" w:rsidP="00757E13">
      <w:pPr>
        <w:spacing w:after="0"/>
        <w:rPr>
          <w:sz w:val="18"/>
        </w:rPr>
      </w:pPr>
      <w:r>
        <w:rPr>
          <w:sz w:val="18"/>
        </w:rPr>
        <w:t>Direzione competente</w:t>
      </w:r>
    </w:p>
    <w:p w14:paraId="42605A9D" w14:textId="77777777" w:rsidR="00757E13" w:rsidRDefault="00757E13" w:rsidP="00757E13">
      <w:pPr>
        <w:spacing w:after="0"/>
        <w:rPr>
          <w:sz w:val="18"/>
        </w:rPr>
      </w:pPr>
      <w:r>
        <w:rPr>
          <w:sz w:val="18"/>
        </w:rPr>
        <w:t>Nome e Cognome Direttore</w:t>
      </w:r>
    </w:p>
    <w:p w14:paraId="05810F0F" w14:textId="77777777" w:rsidR="00757E13" w:rsidRDefault="00757E13" w:rsidP="00757E13">
      <w:pPr>
        <w:spacing w:after="0"/>
        <w:rPr>
          <w:sz w:val="18"/>
        </w:rPr>
      </w:pPr>
    </w:p>
    <w:p w14:paraId="432B53A5" w14:textId="77777777" w:rsidR="00757E13" w:rsidRDefault="00757E13" w:rsidP="00757E13">
      <w:pPr>
        <w:spacing w:after="0"/>
        <w:rPr>
          <w:sz w:val="18"/>
        </w:rPr>
      </w:pPr>
      <w:r>
        <w:rPr>
          <w:sz w:val="18"/>
        </w:rPr>
        <w:t>Area di competenza</w:t>
      </w:r>
    </w:p>
    <w:p w14:paraId="7034A653" w14:textId="77777777" w:rsidR="00757E13" w:rsidRDefault="00757E13" w:rsidP="00757E13">
      <w:pPr>
        <w:spacing w:after="0"/>
        <w:jc w:val="left"/>
        <w:rPr>
          <w:sz w:val="18"/>
        </w:rPr>
      </w:pPr>
      <w:r>
        <w:rPr>
          <w:sz w:val="18"/>
        </w:rPr>
        <w:br w:type="page"/>
      </w:r>
    </w:p>
    <w:tbl>
      <w:tblPr>
        <w:tblStyle w:val="Grigliatabella"/>
        <w:tblW w:w="95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93"/>
        <w:gridCol w:w="823"/>
        <w:gridCol w:w="2196"/>
        <w:gridCol w:w="555"/>
        <w:gridCol w:w="907"/>
        <w:gridCol w:w="865"/>
        <w:gridCol w:w="1649"/>
        <w:gridCol w:w="1649"/>
      </w:tblGrid>
      <w:tr w:rsidR="00757E13" w:rsidRPr="00BF2DC9" w14:paraId="7AC023BA" w14:textId="77777777" w:rsidTr="00E85107">
        <w:trPr>
          <w:trHeight w:val="567"/>
        </w:trPr>
        <w:tc>
          <w:tcPr>
            <w:tcW w:w="893" w:type="dxa"/>
            <w:vAlign w:val="center"/>
          </w:tcPr>
          <w:p w14:paraId="2EDD9FA3" w14:textId="77777777" w:rsidR="00757E13" w:rsidRPr="00BF2DC9" w:rsidRDefault="00757E13" w:rsidP="00E8510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fattura</w:t>
            </w:r>
            <w:r w:rsidRPr="00BF2DC9">
              <w:rPr>
                <w:b/>
                <w:bCs/>
                <w:sz w:val="16"/>
                <w:szCs w:val="16"/>
              </w:rPr>
              <w:t xml:space="preserve"> N.</w:t>
            </w:r>
          </w:p>
        </w:tc>
        <w:tc>
          <w:tcPr>
            <w:tcW w:w="823" w:type="dxa"/>
            <w:vAlign w:val="center"/>
          </w:tcPr>
          <w:p w14:paraId="0741EFD5" w14:textId="77777777" w:rsidR="00757E13" w:rsidRPr="00BF2DC9" w:rsidRDefault="00757E13" w:rsidP="00E8510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data</w:t>
            </w:r>
          </w:p>
        </w:tc>
        <w:tc>
          <w:tcPr>
            <w:tcW w:w="2196" w:type="dxa"/>
            <w:vAlign w:val="center"/>
          </w:tcPr>
          <w:p w14:paraId="079A7A07" w14:textId="77777777" w:rsidR="00757E13" w:rsidRPr="00BF2DC9" w:rsidRDefault="00757E13" w:rsidP="00E8510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DC9">
              <w:rPr>
                <w:b/>
                <w:bCs/>
                <w:sz w:val="16"/>
                <w:szCs w:val="16"/>
              </w:rPr>
              <w:t>DESCRIZIONE BENE</w:t>
            </w:r>
          </w:p>
        </w:tc>
        <w:tc>
          <w:tcPr>
            <w:tcW w:w="555" w:type="dxa"/>
            <w:vAlign w:val="center"/>
          </w:tcPr>
          <w:p w14:paraId="4C480222" w14:textId="77777777" w:rsidR="00757E13" w:rsidRPr="00BF2DC9" w:rsidRDefault="00757E13" w:rsidP="00E8510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q.tà</w:t>
            </w:r>
          </w:p>
        </w:tc>
        <w:tc>
          <w:tcPr>
            <w:tcW w:w="907" w:type="dxa"/>
            <w:vAlign w:val="center"/>
          </w:tcPr>
          <w:p w14:paraId="0186B6E9" w14:textId="77777777" w:rsidR="00757E13" w:rsidRPr="00BF2DC9" w:rsidRDefault="00757E13" w:rsidP="00E8510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costo unitario</w:t>
            </w:r>
          </w:p>
        </w:tc>
        <w:tc>
          <w:tcPr>
            <w:tcW w:w="865" w:type="dxa"/>
            <w:vAlign w:val="center"/>
          </w:tcPr>
          <w:p w14:paraId="2823B2FB" w14:textId="77777777" w:rsidR="00757E13" w:rsidRPr="00BF2DC9" w:rsidRDefault="00757E13" w:rsidP="00E8510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Costo totale</w:t>
            </w:r>
          </w:p>
        </w:tc>
        <w:tc>
          <w:tcPr>
            <w:tcW w:w="1649" w:type="dxa"/>
            <w:vAlign w:val="center"/>
          </w:tcPr>
          <w:p w14:paraId="7C9612B6" w14:textId="77777777" w:rsidR="00757E13" w:rsidRPr="00BF2DC9" w:rsidRDefault="00757E13" w:rsidP="00E8510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DC9">
              <w:rPr>
                <w:b/>
                <w:bCs/>
                <w:sz w:val="16"/>
                <w:szCs w:val="16"/>
              </w:rPr>
              <w:t>ASSEGNATARIO (nome cognome)</w:t>
            </w:r>
          </w:p>
        </w:tc>
        <w:tc>
          <w:tcPr>
            <w:tcW w:w="1649" w:type="dxa"/>
            <w:vAlign w:val="center"/>
          </w:tcPr>
          <w:p w14:paraId="2458B90E" w14:textId="77777777" w:rsidR="00757E13" w:rsidRPr="00BF2DC9" w:rsidRDefault="00757E13" w:rsidP="00E85107">
            <w:pPr>
              <w:jc w:val="center"/>
              <w:rPr>
                <w:b/>
                <w:bCs/>
                <w:sz w:val="16"/>
                <w:szCs w:val="16"/>
              </w:rPr>
            </w:pPr>
            <w:r w:rsidRPr="00BF2DC9">
              <w:rPr>
                <w:b/>
                <w:bCs/>
                <w:sz w:val="16"/>
                <w:szCs w:val="16"/>
              </w:rPr>
              <w:t>Firma assegnatario</w:t>
            </w:r>
          </w:p>
        </w:tc>
      </w:tr>
      <w:tr w:rsidR="00757E13" w14:paraId="61A02A9F" w14:textId="77777777" w:rsidTr="00E85107">
        <w:trPr>
          <w:trHeight w:val="567"/>
        </w:trPr>
        <w:tc>
          <w:tcPr>
            <w:tcW w:w="893" w:type="dxa"/>
            <w:vAlign w:val="center"/>
          </w:tcPr>
          <w:p w14:paraId="38278803" w14:textId="77777777" w:rsidR="00757E13" w:rsidRDefault="00757E13" w:rsidP="00E85107"/>
        </w:tc>
        <w:tc>
          <w:tcPr>
            <w:tcW w:w="823" w:type="dxa"/>
            <w:vAlign w:val="center"/>
          </w:tcPr>
          <w:p w14:paraId="5F99B53A" w14:textId="77777777" w:rsidR="00757E13" w:rsidRDefault="00757E13" w:rsidP="00E85107"/>
        </w:tc>
        <w:tc>
          <w:tcPr>
            <w:tcW w:w="2196" w:type="dxa"/>
            <w:vAlign w:val="center"/>
          </w:tcPr>
          <w:p w14:paraId="26CA5F9E" w14:textId="77777777" w:rsidR="00757E13" w:rsidRDefault="00757E13" w:rsidP="00E85107"/>
        </w:tc>
        <w:tc>
          <w:tcPr>
            <w:tcW w:w="555" w:type="dxa"/>
            <w:vAlign w:val="center"/>
          </w:tcPr>
          <w:p w14:paraId="3CC2F94E" w14:textId="77777777" w:rsidR="00757E13" w:rsidRDefault="00757E13" w:rsidP="00E85107"/>
        </w:tc>
        <w:tc>
          <w:tcPr>
            <w:tcW w:w="907" w:type="dxa"/>
            <w:vAlign w:val="center"/>
          </w:tcPr>
          <w:p w14:paraId="1EE2F510" w14:textId="77777777" w:rsidR="00757E13" w:rsidRDefault="00757E13" w:rsidP="00E85107"/>
        </w:tc>
        <w:tc>
          <w:tcPr>
            <w:tcW w:w="865" w:type="dxa"/>
            <w:vAlign w:val="center"/>
          </w:tcPr>
          <w:p w14:paraId="03E0247C" w14:textId="77777777" w:rsidR="00757E13" w:rsidRDefault="00757E13" w:rsidP="00E85107"/>
        </w:tc>
        <w:tc>
          <w:tcPr>
            <w:tcW w:w="1649" w:type="dxa"/>
            <w:vAlign w:val="center"/>
          </w:tcPr>
          <w:p w14:paraId="48E448F7" w14:textId="77777777" w:rsidR="00757E13" w:rsidRDefault="00757E13" w:rsidP="00E85107"/>
        </w:tc>
        <w:tc>
          <w:tcPr>
            <w:tcW w:w="1649" w:type="dxa"/>
            <w:vAlign w:val="center"/>
          </w:tcPr>
          <w:p w14:paraId="78D0141A" w14:textId="77777777" w:rsidR="00757E13" w:rsidRDefault="00757E13" w:rsidP="00E85107"/>
        </w:tc>
      </w:tr>
      <w:tr w:rsidR="00757E13" w14:paraId="1D657C32" w14:textId="77777777" w:rsidTr="00E85107">
        <w:trPr>
          <w:trHeight w:val="567"/>
        </w:trPr>
        <w:tc>
          <w:tcPr>
            <w:tcW w:w="893" w:type="dxa"/>
            <w:vAlign w:val="center"/>
          </w:tcPr>
          <w:p w14:paraId="588FF54B" w14:textId="77777777" w:rsidR="00757E13" w:rsidRDefault="00757E13" w:rsidP="00E85107"/>
        </w:tc>
        <w:tc>
          <w:tcPr>
            <w:tcW w:w="823" w:type="dxa"/>
            <w:vAlign w:val="center"/>
          </w:tcPr>
          <w:p w14:paraId="25C22ECA" w14:textId="77777777" w:rsidR="00757E13" w:rsidRDefault="00757E13" w:rsidP="00E85107"/>
        </w:tc>
        <w:tc>
          <w:tcPr>
            <w:tcW w:w="2196" w:type="dxa"/>
            <w:vAlign w:val="center"/>
          </w:tcPr>
          <w:p w14:paraId="2589CE7B" w14:textId="77777777" w:rsidR="00757E13" w:rsidRDefault="00757E13" w:rsidP="00E85107"/>
        </w:tc>
        <w:tc>
          <w:tcPr>
            <w:tcW w:w="555" w:type="dxa"/>
            <w:vAlign w:val="center"/>
          </w:tcPr>
          <w:p w14:paraId="32C30905" w14:textId="77777777" w:rsidR="00757E13" w:rsidRDefault="00757E13" w:rsidP="00E85107"/>
        </w:tc>
        <w:tc>
          <w:tcPr>
            <w:tcW w:w="907" w:type="dxa"/>
            <w:vAlign w:val="center"/>
          </w:tcPr>
          <w:p w14:paraId="7F3DD177" w14:textId="77777777" w:rsidR="00757E13" w:rsidRDefault="00757E13" w:rsidP="00E85107"/>
        </w:tc>
        <w:tc>
          <w:tcPr>
            <w:tcW w:w="865" w:type="dxa"/>
            <w:vAlign w:val="center"/>
          </w:tcPr>
          <w:p w14:paraId="0199BB78" w14:textId="77777777" w:rsidR="00757E13" w:rsidRDefault="00757E13" w:rsidP="00E85107"/>
        </w:tc>
        <w:tc>
          <w:tcPr>
            <w:tcW w:w="1649" w:type="dxa"/>
            <w:vAlign w:val="center"/>
          </w:tcPr>
          <w:p w14:paraId="01B99A2D" w14:textId="77777777" w:rsidR="00757E13" w:rsidRDefault="00757E13" w:rsidP="00E85107"/>
        </w:tc>
        <w:tc>
          <w:tcPr>
            <w:tcW w:w="1649" w:type="dxa"/>
            <w:vAlign w:val="center"/>
          </w:tcPr>
          <w:p w14:paraId="485C70F0" w14:textId="77777777" w:rsidR="00757E13" w:rsidRDefault="00757E13" w:rsidP="00E85107"/>
        </w:tc>
      </w:tr>
      <w:tr w:rsidR="00757E13" w14:paraId="6F6A0431" w14:textId="77777777" w:rsidTr="00E85107">
        <w:trPr>
          <w:trHeight w:val="567"/>
        </w:trPr>
        <w:tc>
          <w:tcPr>
            <w:tcW w:w="893" w:type="dxa"/>
            <w:vAlign w:val="center"/>
          </w:tcPr>
          <w:p w14:paraId="595A3C97" w14:textId="77777777" w:rsidR="00757E13" w:rsidRDefault="00757E13" w:rsidP="00E85107"/>
        </w:tc>
        <w:tc>
          <w:tcPr>
            <w:tcW w:w="823" w:type="dxa"/>
            <w:vAlign w:val="center"/>
          </w:tcPr>
          <w:p w14:paraId="75D3500F" w14:textId="77777777" w:rsidR="00757E13" w:rsidRDefault="00757E13" w:rsidP="00E85107"/>
        </w:tc>
        <w:tc>
          <w:tcPr>
            <w:tcW w:w="2196" w:type="dxa"/>
            <w:vAlign w:val="center"/>
          </w:tcPr>
          <w:p w14:paraId="46B33C2C" w14:textId="77777777" w:rsidR="00757E13" w:rsidRDefault="00757E13" w:rsidP="00E85107"/>
        </w:tc>
        <w:tc>
          <w:tcPr>
            <w:tcW w:w="555" w:type="dxa"/>
            <w:vAlign w:val="center"/>
          </w:tcPr>
          <w:p w14:paraId="65182D0A" w14:textId="77777777" w:rsidR="00757E13" w:rsidRDefault="00757E13" w:rsidP="00E85107"/>
        </w:tc>
        <w:tc>
          <w:tcPr>
            <w:tcW w:w="907" w:type="dxa"/>
            <w:vAlign w:val="center"/>
          </w:tcPr>
          <w:p w14:paraId="6B84B64A" w14:textId="77777777" w:rsidR="00757E13" w:rsidRDefault="00757E13" w:rsidP="00E85107"/>
        </w:tc>
        <w:tc>
          <w:tcPr>
            <w:tcW w:w="865" w:type="dxa"/>
            <w:vAlign w:val="center"/>
          </w:tcPr>
          <w:p w14:paraId="5D523708" w14:textId="77777777" w:rsidR="00757E13" w:rsidRDefault="00757E13" w:rsidP="00E85107"/>
        </w:tc>
        <w:tc>
          <w:tcPr>
            <w:tcW w:w="1649" w:type="dxa"/>
            <w:vAlign w:val="center"/>
          </w:tcPr>
          <w:p w14:paraId="36161B61" w14:textId="77777777" w:rsidR="00757E13" w:rsidRDefault="00757E13" w:rsidP="00E85107"/>
        </w:tc>
        <w:tc>
          <w:tcPr>
            <w:tcW w:w="1649" w:type="dxa"/>
            <w:vAlign w:val="center"/>
          </w:tcPr>
          <w:p w14:paraId="09251A2E" w14:textId="77777777" w:rsidR="00757E13" w:rsidRDefault="00757E13" w:rsidP="00E85107"/>
        </w:tc>
      </w:tr>
    </w:tbl>
    <w:p w14:paraId="512FAF74" w14:textId="77777777" w:rsidR="00757E13" w:rsidRPr="00426DE5" w:rsidRDefault="00757E13" w:rsidP="00EA13CB">
      <w:pPr>
        <w:spacing w:after="0"/>
        <w:rPr>
          <w:sz w:val="18"/>
        </w:rPr>
      </w:pPr>
    </w:p>
    <w:sectPr w:rsidR="00757E13" w:rsidRPr="00426DE5" w:rsidSect="00A83B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77" w:right="1701" w:bottom="1134" w:left="1701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275A09" w14:textId="77777777" w:rsidR="00147DCB" w:rsidRDefault="00147DCB" w:rsidP="001004B4">
      <w:pPr>
        <w:spacing w:after="0"/>
      </w:pPr>
      <w:r>
        <w:separator/>
      </w:r>
    </w:p>
  </w:endnote>
  <w:endnote w:type="continuationSeparator" w:id="0">
    <w:p w14:paraId="313318A4" w14:textId="77777777" w:rsidR="00147DCB" w:rsidRDefault="00147DCB" w:rsidP="001004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BFC71" w14:textId="77777777" w:rsidR="00596468" w:rsidRDefault="0059646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F78291" w14:textId="77777777" w:rsidR="00596468" w:rsidRDefault="0059646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F1757" w14:textId="77777777" w:rsidR="00596468" w:rsidRDefault="0059646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E30B37" w14:textId="77777777" w:rsidR="00147DCB" w:rsidRDefault="00147DCB" w:rsidP="001004B4">
      <w:pPr>
        <w:spacing w:after="0"/>
      </w:pPr>
      <w:r>
        <w:separator/>
      </w:r>
    </w:p>
  </w:footnote>
  <w:footnote w:type="continuationSeparator" w:id="0">
    <w:p w14:paraId="008B7482" w14:textId="77777777" w:rsidR="00147DCB" w:rsidRDefault="00147DCB" w:rsidP="001004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E1BD0" w14:textId="77777777" w:rsidR="00596468" w:rsidRDefault="0059646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65EDC" w14:textId="65E91F3C" w:rsidR="001004B4" w:rsidRDefault="00147DC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664A92BF" wp14:editId="267EB4C1">
          <wp:simplePos x="0" y="0"/>
          <wp:positionH relativeFrom="column">
            <wp:posOffset>-763905</wp:posOffset>
          </wp:positionH>
          <wp:positionV relativeFrom="paragraph">
            <wp:posOffset>66040</wp:posOffset>
          </wp:positionV>
          <wp:extent cx="3017520" cy="982980"/>
          <wp:effectExtent l="0" t="0" r="0" b="0"/>
          <wp:wrapSquare wrapText="bothSides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7520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800E3" w14:textId="77777777" w:rsidR="00596468" w:rsidRDefault="0059646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1265A"/>
    <w:multiLevelType w:val="hybridMultilevel"/>
    <w:tmpl w:val="773483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E0193"/>
    <w:multiLevelType w:val="hybridMultilevel"/>
    <w:tmpl w:val="2AAA055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820AB"/>
    <w:multiLevelType w:val="hybridMultilevel"/>
    <w:tmpl w:val="4B98690C"/>
    <w:lvl w:ilvl="0" w:tplc="99DAD30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156C62"/>
    <w:multiLevelType w:val="hybridMultilevel"/>
    <w:tmpl w:val="CDF8562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D38F2"/>
    <w:multiLevelType w:val="hybridMultilevel"/>
    <w:tmpl w:val="2AB27A82"/>
    <w:lvl w:ilvl="0" w:tplc="112E68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C0E81"/>
    <w:multiLevelType w:val="hybridMultilevel"/>
    <w:tmpl w:val="F22C0E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8C523A"/>
    <w:multiLevelType w:val="hybridMultilevel"/>
    <w:tmpl w:val="C6EAA9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40930"/>
    <w:multiLevelType w:val="hybridMultilevel"/>
    <w:tmpl w:val="AEEC0EF4"/>
    <w:lvl w:ilvl="0" w:tplc="38BA843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color w:val="40404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3F1A47"/>
    <w:multiLevelType w:val="hybridMultilevel"/>
    <w:tmpl w:val="783025C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64B85"/>
    <w:multiLevelType w:val="hybridMultilevel"/>
    <w:tmpl w:val="04C8B838"/>
    <w:lvl w:ilvl="0" w:tplc="E10647D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024E48"/>
    <w:multiLevelType w:val="hybridMultilevel"/>
    <w:tmpl w:val="5308C9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C4C58"/>
    <w:multiLevelType w:val="hybridMultilevel"/>
    <w:tmpl w:val="F72260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03559"/>
    <w:multiLevelType w:val="hybridMultilevel"/>
    <w:tmpl w:val="D7B27F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715926"/>
    <w:multiLevelType w:val="hybridMultilevel"/>
    <w:tmpl w:val="B0842B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906F7"/>
    <w:multiLevelType w:val="hybridMultilevel"/>
    <w:tmpl w:val="437C3E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06062B"/>
    <w:multiLevelType w:val="hybridMultilevel"/>
    <w:tmpl w:val="141856EC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040C80"/>
    <w:multiLevelType w:val="hybridMultilevel"/>
    <w:tmpl w:val="603C4590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8AA2D80"/>
    <w:multiLevelType w:val="hybridMultilevel"/>
    <w:tmpl w:val="AB1A8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5F1192"/>
    <w:multiLevelType w:val="hybridMultilevel"/>
    <w:tmpl w:val="B52CDB02"/>
    <w:lvl w:ilvl="0" w:tplc="A40024C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D4A15"/>
    <w:multiLevelType w:val="hybridMultilevel"/>
    <w:tmpl w:val="494A1BE4"/>
    <w:lvl w:ilvl="0" w:tplc="5D2E3E4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4E325E"/>
    <w:multiLevelType w:val="hybridMultilevel"/>
    <w:tmpl w:val="3E6894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477E64"/>
    <w:multiLevelType w:val="hybridMultilevel"/>
    <w:tmpl w:val="0582A0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A2634"/>
    <w:multiLevelType w:val="hybridMultilevel"/>
    <w:tmpl w:val="3E56F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3B1B1A"/>
    <w:multiLevelType w:val="hybridMultilevel"/>
    <w:tmpl w:val="182A7D72"/>
    <w:lvl w:ilvl="0" w:tplc="EEE206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B2134F"/>
    <w:multiLevelType w:val="hybridMultilevel"/>
    <w:tmpl w:val="BCF6A1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F90B3F"/>
    <w:multiLevelType w:val="hybridMultilevel"/>
    <w:tmpl w:val="4E0EC36A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CA6C4E"/>
    <w:multiLevelType w:val="hybridMultilevel"/>
    <w:tmpl w:val="917E1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5642DF"/>
    <w:multiLevelType w:val="hybridMultilevel"/>
    <w:tmpl w:val="2DB83B76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E368EB"/>
    <w:multiLevelType w:val="hybridMultilevel"/>
    <w:tmpl w:val="41FCB4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6B4314"/>
    <w:multiLevelType w:val="hybridMultilevel"/>
    <w:tmpl w:val="FA44AB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A61DAB"/>
    <w:multiLevelType w:val="hybridMultilevel"/>
    <w:tmpl w:val="AE8CCD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AA1B02"/>
    <w:multiLevelType w:val="hybridMultilevel"/>
    <w:tmpl w:val="AFF2571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99DAD306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2C6A1B"/>
    <w:multiLevelType w:val="hybridMultilevel"/>
    <w:tmpl w:val="14D229FC"/>
    <w:lvl w:ilvl="0" w:tplc="F8F8F20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AD151C"/>
    <w:multiLevelType w:val="hybridMultilevel"/>
    <w:tmpl w:val="D7627E7E"/>
    <w:lvl w:ilvl="0" w:tplc="3CDADB6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81387B"/>
    <w:multiLevelType w:val="hybridMultilevel"/>
    <w:tmpl w:val="ECCA8A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A12BF5"/>
    <w:multiLevelType w:val="hybridMultilevel"/>
    <w:tmpl w:val="6830618C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286CBC"/>
    <w:multiLevelType w:val="hybridMultilevel"/>
    <w:tmpl w:val="8A4273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5354AB"/>
    <w:multiLevelType w:val="hybridMultilevel"/>
    <w:tmpl w:val="54AE31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277B45"/>
    <w:multiLevelType w:val="hybridMultilevel"/>
    <w:tmpl w:val="1BFC0066"/>
    <w:lvl w:ilvl="0" w:tplc="7FE2689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C82480"/>
    <w:multiLevelType w:val="hybridMultilevel"/>
    <w:tmpl w:val="A09AA61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EB2575"/>
    <w:multiLevelType w:val="hybridMultilevel"/>
    <w:tmpl w:val="CED42F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5C56B3"/>
    <w:multiLevelType w:val="hybridMultilevel"/>
    <w:tmpl w:val="E5E2B2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B64AA3"/>
    <w:multiLevelType w:val="hybridMultilevel"/>
    <w:tmpl w:val="3E64019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C124A5"/>
    <w:multiLevelType w:val="hybridMultilevel"/>
    <w:tmpl w:val="FE2434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2C31EC"/>
    <w:multiLevelType w:val="hybridMultilevel"/>
    <w:tmpl w:val="DFCC3C50"/>
    <w:lvl w:ilvl="0" w:tplc="D898F4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526BCD"/>
    <w:multiLevelType w:val="hybridMultilevel"/>
    <w:tmpl w:val="B43A82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AF3835"/>
    <w:multiLevelType w:val="hybridMultilevel"/>
    <w:tmpl w:val="A61AC1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F2524F"/>
    <w:multiLevelType w:val="hybridMultilevel"/>
    <w:tmpl w:val="8BE43D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3C0932"/>
    <w:multiLevelType w:val="hybridMultilevel"/>
    <w:tmpl w:val="B4047BA2"/>
    <w:lvl w:ilvl="0" w:tplc="E7DA1F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EF3943"/>
    <w:multiLevelType w:val="hybridMultilevel"/>
    <w:tmpl w:val="F22625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287976"/>
    <w:multiLevelType w:val="hybridMultilevel"/>
    <w:tmpl w:val="DCEE1D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F23969"/>
    <w:multiLevelType w:val="hybridMultilevel"/>
    <w:tmpl w:val="84F4E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E8B0EED"/>
    <w:multiLevelType w:val="hybridMultilevel"/>
    <w:tmpl w:val="B602E3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AD312F"/>
    <w:multiLevelType w:val="hybridMultilevel"/>
    <w:tmpl w:val="61428F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3B39FE"/>
    <w:multiLevelType w:val="hybridMultilevel"/>
    <w:tmpl w:val="F538226E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8E2E7A"/>
    <w:multiLevelType w:val="hybridMultilevel"/>
    <w:tmpl w:val="AACA82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847780">
    <w:abstractNumId w:val="17"/>
  </w:num>
  <w:num w:numId="2" w16cid:durableId="1386760077">
    <w:abstractNumId w:val="9"/>
  </w:num>
  <w:num w:numId="3" w16cid:durableId="1650204875">
    <w:abstractNumId w:val="38"/>
  </w:num>
  <w:num w:numId="4" w16cid:durableId="1714772737">
    <w:abstractNumId w:val="4"/>
  </w:num>
  <w:num w:numId="5" w16cid:durableId="1227187883">
    <w:abstractNumId w:val="48"/>
  </w:num>
  <w:num w:numId="6" w16cid:durableId="2043245103">
    <w:abstractNumId w:val="33"/>
  </w:num>
  <w:num w:numId="7" w16cid:durableId="1270551204">
    <w:abstractNumId w:val="19"/>
  </w:num>
  <w:num w:numId="8" w16cid:durableId="261182153">
    <w:abstractNumId w:val="37"/>
  </w:num>
  <w:num w:numId="9" w16cid:durableId="1147168517">
    <w:abstractNumId w:val="23"/>
  </w:num>
  <w:num w:numId="10" w16cid:durableId="1735422305">
    <w:abstractNumId w:val="3"/>
  </w:num>
  <w:num w:numId="11" w16cid:durableId="188295632">
    <w:abstractNumId w:val="30"/>
  </w:num>
  <w:num w:numId="12" w16cid:durableId="1215971924">
    <w:abstractNumId w:val="2"/>
  </w:num>
  <w:num w:numId="13" w16cid:durableId="1392652091">
    <w:abstractNumId w:val="11"/>
  </w:num>
  <w:num w:numId="14" w16cid:durableId="878976163">
    <w:abstractNumId w:val="52"/>
  </w:num>
  <w:num w:numId="15" w16cid:durableId="1150444460">
    <w:abstractNumId w:val="18"/>
  </w:num>
  <w:num w:numId="16" w16cid:durableId="286934691">
    <w:abstractNumId w:val="1"/>
  </w:num>
  <w:num w:numId="17" w16cid:durableId="488444117">
    <w:abstractNumId w:val="12"/>
  </w:num>
  <w:num w:numId="18" w16cid:durableId="488253021">
    <w:abstractNumId w:val="29"/>
  </w:num>
  <w:num w:numId="19" w16cid:durableId="1711611133">
    <w:abstractNumId w:val="24"/>
  </w:num>
  <w:num w:numId="20" w16cid:durableId="356195272">
    <w:abstractNumId w:val="8"/>
  </w:num>
  <w:num w:numId="21" w16cid:durableId="1526400699">
    <w:abstractNumId w:val="44"/>
  </w:num>
  <w:num w:numId="22" w16cid:durableId="1295675139">
    <w:abstractNumId w:val="20"/>
  </w:num>
  <w:num w:numId="23" w16cid:durableId="46993776">
    <w:abstractNumId w:val="0"/>
  </w:num>
  <w:num w:numId="24" w16cid:durableId="496771928">
    <w:abstractNumId w:val="28"/>
  </w:num>
  <w:num w:numId="25" w16cid:durableId="1954559676">
    <w:abstractNumId w:val="54"/>
  </w:num>
  <w:num w:numId="26" w16cid:durableId="2142337279">
    <w:abstractNumId w:val="35"/>
  </w:num>
  <w:num w:numId="27" w16cid:durableId="563175177">
    <w:abstractNumId w:val="27"/>
  </w:num>
  <w:num w:numId="28" w16cid:durableId="1394544060">
    <w:abstractNumId w:val="10"/>
  </w:num>
  <w:num w:numId="29" w16cid:durableId="826358929">
    <w:abstractNumId w:val="55"/>
  </w:num>
  <w:num w:numId="30" w16cid:durableId="1629043063">
    <w:abstractNumId w:val="13"/>
  </w:num>
  <w:num w:numId="31" w16cid:durableId="357898838">
    <w:abstractNumId w:val="5"/>
  </w:num>
  <w:num w:numId="32" w16cid:durableId="2070226115">
    <w:abstractNumId w:val="34"/>
  </w:num>
  <w:num w:numId="33" w16cid:durableId="298851486">
    <w:abstractNumId w:val="7"/>
  </w:num>
  <w:num w:numId="34" w16cid:durableId="2045249971">
    <w:abstractNumId w:val="47"/>
  </w:num>
  <w:num w:numId="35" w16cid:durableId="1309356869">
    <w:abstractNumId w:val="22"/>
  </w:num>
  <w:num w:numId="36" w16cid:durableId="1146315763">
    <w:abstractNumId w:val="14"/>
  </w:num>
  <w:num w:numId="37" w16cid:durableId="2084443906">
    <w:abstractNumId w:val="45"/>
  </w:num>
  <w:num w:numId="38" w16cid:durableId="2055889471">
    <w:abstractNumId w:val="46"/>
  </w:num>
  <w:num w:numId="39" w16cid:durableId="1515534365">
    <w:abstractNumId w:val="32"/>
  </w:num>
  <w:num w:numId="40" w16cid:durableId="247544678">
    <w:abstractNumId w:val="50"/>
  </w:num>
  <w:num w:numId="41" w16cid:durableId="1240797618">
    <w:abstractNumId w:val="26"/>
  </w:num>
  <w:num w:numId="42" w16cid:durableId="250356240">
    <w:abstractNumId w:val="49"/>
  </w:num>
  <w:num w:numId="43" w16cid:durableId="368648438">
    <w:abstractNumId w:val="25"/>
  </w:num>
  <w:num w:numId="44" w16cid:durableId="1103309361">
    <w:abstractNumId w:val="6"/>
  </w:num>
  <w:num w:numId="45" w16cid:durableId="1022781016">
    <w:abstractNumId w:val="15"/>
  </w:num>
  <w:num w:numId="46" w16cid:durableId="621766596">
    <w:abstractNumId w:val="42"/>
  </w:num>
  <w:num w:numId="47" w16cid:durableId="1064526688">
    <w:abstractNumId w:val="16"/>
  </w:num>
  <w:num w:numId="48" w16cid:durableId="346753450">
    <w:abstractNumId w:val="40"/>
  </w:num>
  <w:num w:numId="49" w16cid:durableId="840506814">
    <w:abstractNumId w:val="53"/>
  </w:num>
  <w:num w:numId="50" w16cid:durableId="384064860">
    <w:abstractNumId w:val="43"/>
  </w:num>
  <w:num w:numId="51" w16cid:durableId="26371640">
    <w:abstractNumId w:val="39"/>
  </w:num>
  <w:num w:numId="52" w16cid:durableId="1155102269">
    <w:abstractNumId w:val="31"/>
  </w:num>
  <w:num w:numId="53" w16cid:durableId="356858626">
    <w:abstractNumId w:val="51"/>
  </w:num>
  <w:num w:numId="54" w16cid:durableId="1923027688">
    <w:abstractNumId w:val="41"/>
  </w:num>
  <w:num w:numId="55" w16cid:durableId="128212730">
    <w:abstractNumId w:val="36"/>
  </w:num>
  <w:num w:numId="56" w16cid:durableId="402870223">
    <w:abstractNumId w:val="2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B"/>
    <w:rsid w:val="00000182"/>
    <w:rsid w:val="00051C88"/>
    <w:rsid w:val="00072C6B"/>
    <w:rsid w:val="00085841"/>
    <w:rsid w:val="000927C5"/>
    <w:rsid w:val="00092C7B"/>
    <w:rsid w:val="000D5096"/>
    <w:rsid w:val="000E4381"/>
    <w:rsid w:val="001004B4"/>
    <w:rsid w:val="00147DCB"/>
    <w:rsid w:val="001844EC"/>
    <w:rsid w:val="00276099"/>
    <w:rsid w:val="002D7673"/>
    <w:rsid w:val="002F6627"/>
    <w:rsid w:val="003273F6"/>
    <w:rsid w:val="00331B62"/>
    <w:rsid w:val="00385A26"/>
    <w:rsid w:val="004325E6"/>
    <w:rsid w:val="004516B1"/>
    <w:rsid w:val="0050328B"/>
    <w:rsid w:val="00523708"/>
    <w:rsid w:val="00524134"/>
    <w:rsid w:val="00562FE5"/>
    <w:rsid w:val="005709CF"/>
    <w:rsid w:val="00584125"/>
    <w:rsid w:val="00596468"/>
    <w:rsid w:val="005B42A6"/>
    <w:rsid w:val="00606EA8"/>
    <w:rsid w:val="00623797"/>
    <w:rsid w:val="0067454A"/>
    <w:rsid w:val="00724981"/>
    <w:rsid w:val="007545D0"/>
    <w:rsid w:val="00757E13"/>
    <w:rsid w:val="007B10DF"/>
    <w:rsid w:val="008555DC"/>
    <w:rsid w:val="008C054A"/>
    <w:rsid w:val="008C45E3"/>
    <w:rsid w:val="00980200"/>
    <w:rsid w:val="009C534A"/>
    <w:rsid w:val="00A436C6"/>
    <w:rsid w:val="00A51413"/>
    <w:rsid w:val="00A82C49"/>
    <w:rsid w:val="00A83B07"/>
    <w:rsid w:val="00A967E7"/>
    <w:rsid w:val="00AB19DD"/>
    <w:rsid w:val="00AB4CC4"/>
    <w:rsid w:val="00B471AA"/>
    <w:rsid w:val="00BB1D88"/>
    <w:rsid w:val="00BC4A74"/>
    <w:rsid w:val="00C17B20"/>
    <w:rsid w:val="00C36361"/>
    <w:rsid w:val="00C5418C"/>
    <w:rsid w:val="00C575EC"/>
    <w:rsid w:val="00CB15F9"/>
    <w:rsid w:val="00D10E9E"/>
    <w:rsid w:val="00D564A2"/>
    <w:rsid w:val="00D7422D"/>
    <w:rsid w:val="00D86751"/>
    <w:rsid w:val="00D87B5B"/>
    <w:rsid w:val="00DF2441"/>
    <w:rsid w:val="00E30814"/>
    <w:rsid w:val="00E96FC7"/>
    <w:rsid w:val="00EA13CB"/>
    <w:rsid w:val="00F35422"/>
    <w:rsid w:val="00FE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13EA8"/>
  <w15:chartTrackingRefBased/>
  <w15:docId w15:val="{9A0626CC-1C93-4252-BFC6-585160AF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04B4"/>
    <w:pPr>
      <w:spacing w:after="200"/>
      <w:jc w:val="both"/>
    </w:pPr>
    <w:rPr>
      <w:color w:val="404040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001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004B4"/>
    <w:pPr>
      <w:keepNext/>
      <w:spacing w:before="720" w:after="480"/>
      <w:ind w:left="-1134"/>
      <w:outlineLvl w:val="1"/>
    </w:pPr>
    <w:rPr>
      <w:rFonts w:ascii="Cambria" w:eastAsia="Times New Roman" w:hAnsi="Cambria"/>
      <w:b/>
      <w:bCs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004B4"/>
    <w:pPr>
      <w:keepNext/>
      <w:spacing w:before="480" w:after="360"/>
      <w:outlineLvl w:val="2"/>
    </w:pPr>
    <w:rPr>
      <w:rFonts w:ascii="Cambria" w:eastAsia="Times New Roman" w:hAnsi="Cambria"/>
      <w:b/>
      <w:bCs/>
      <w:sz w:val="24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004B4"/>
    <w:pPr>
      <w:keepNext/>
      <w:spacing w:before="240" w:after="180"/>
      <w:outlineLvl w:val="3"/>
    </w:pPr>
    <w:rPr>
      <w:rFonts w:eastAsia="Times New Roman"/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sid w:val="001004B4"/>
    <w:rPr>
      <w:rFonts w:ascii="Cambria" w:eastAsia="Times New Roman" w:hAnsi="Cambria" w:cs="Times New Roman"/>
      <w:b/>
      <w:bCs/>
      <w:iCs/>
      <w:color w:val="404040"/>
      <w:sz w:val="28"/>
      <w:szCs w:val="28"/>
    </w:rPr>
  </w:style>
  <w:style w:type="character" w:customStyle="1" w:styleId="Titolo3Carattere">
    <w:name w:val="Titolo 3 Carattere"/>
    <w:link w:val="Titolo3"/>
    <w:uiPriority w:val="9"/>
    <w:rsid w:val="001004B4"/>
    <w:rPr>
      <w:rFonts w:ascii="Cambria" w:eastAsia="Times New Roman" w:hAnsi="Cambria" w:cs="Times New Roman"/>
      <w:b/>
      <w:bCs/>
      <w:color w:val="404040"/>
      <w:sz w:val="24"/>
      <w:szCs w:val="26"/>
    </w:rPr>
  </w:style>
  <w:style w:type="character" w:customStyle="1" w:styleId="Titolo4Carattere">
    <w:name w:val="Titolo 4 Carattere"/>
    <w:link w:val="Titolo4"/>
    <w:uiPriority w:val="9"/>
    <w:rsid w:val="001004B4"/>
    <w:rPr>
      <w:rFonts w:ascii="Calibri" w:eastAsia="Times New Roman" w:hAnsi="Calibri" w:cs="Times New Roman"/>
      <w:b/>
      <w:bCs/>
      <w:color w:val="404040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1004B4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link w:val="Intestazione"/>
    <w:uiPriority w:val="99"/>
    <w:rsid w:val="001004B4"/>
    <w:rPr>
      <w:rFonts w:ascii="Calibri" w:eastAsia="Calibri" w:hAnsi="Calibri" w:cs="Times New Roman"/>
      <w:color w:val="404040"/>
    </w:rPr>
  </w:style>
  <w:style w:type="paragraph" w:styleId="Pidipagina">
    <w:name w:val="footer"/>
    <w:basedOn w:val="Normale"/>
    <w:link w:val="PidipaginaCarattere"/>
    <w:uiPriority w:val="99"/>
    <w:unhideWhenUsed/>
    <w:rsid w:val="001004B4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link w:val="Pidipagina"/>
    <w:uiPriority w:val="99"/>
    <w:rsid w:val="001004B4"/>
    <w:rPr>
      <w:rFonts w:ascii="Calibri" w:eastAsia="Calibri" w:hAnsi="Calibri" w:cs="Times New Roman"/>
      <w:color w:val="40404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0018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table" w:styleId="Grigliatabella">
    <w:name w:val="Table Grid"/>
    <w:basedOn w:val="Tabellanormale"/>
    <w:uiPriority w:val="39"/>
    <w:rsid w:val="00000182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ersonalizzato1">
    <w:name w:val="Personalizzato 1"/>
    <w:basedOn w:val="Tabellanormale"/>
    <w:uiPriority w:val="99"/>
    <w:qFormat/>
    <w:rsid w:val="00000182"/>
    <w:rPr>
      <w:lang w:eastAsia="zh-CN"/>
    </w:rPr>
    <w:tblPr>
      <w:tblBorders>
        <w:top w:val="single" w:sz="12" w:space="0" w:color="auto"/>
        <w:bottom w:val="single" w:sz="12" w:space="0" w:color="auto"/>
        <w:insideH w:val="single" w:sz="4" w:space="0" w:color="auto"/>
      </w:tblBorders>
    </w:tblPr>
  </w:style>
  <w:style w:type="table" w:customStyle="1" w:styleId="Bilancio">
    <w:name w:val="Bilancio"/>
    <w:basedOn w:val="Tabellanormale"/>
    <w:uiPriority w:val="99"/>
    <w:qFormat/>
    <w:rsid w:val="00000182"/>
    <w:rPr>
      <w:sz w:val="16"/>
      <w:lang w:eastAsia="zh-CN"/>
    </w:rPr>
    <w:tblPr>
      <w:tblBorders>
        <w:insideH w:val="single" w:sz="4" w:space="0" w:color="auto"/>
      </w:tblBorders>
    </w:tblPr>
    <w:tblStylePr w:type="lastCol">
      <w:tblPr/>
      <w:tcPr>
        <w:shd w:val="clear" w:color="auto" w:fill="FFBEBE"/>
      </w:tcPr>
    </w:tblStylePr>
  </w:style>
  <w:style w:type="paragraph" w:customStyle="1" w:styleId="Titolotaballa">
    <w:name w:val="Titolo taballa"/>
    <w:basedOn w:val="Normale"/>
    <w:link w:val="TitolotaballaCarattere"/>
    <w:qFormat/>
    <w:rsid w:val="00000182"/>
    <w:pPr>
      <w:keepNext/>
      <w:spacing w:before="240" w:after="120"/>
    </w:pPr>
    <w:rPr>
      <w:b/>
      <w:sz w:val="16"/>
      <w:szCs w:val="16"/>
    </w:rPr>
  </w:style>
  <w:style w:type="character" w:customStyle="1" w:styleId="TitolotaballaCarattere">
    <w:name w:val="Titolo taballa Carattere"/>
    <w:link w:val="Titolotaballa"/>
    <w:rsid w:val="00000182"/>
    <w:rPr>
      <w:b/>
      <w:color w:val="404040"/>
      <w:sz w:val="16"/>
      <w:szCs w:val="16"/>
      <w:lang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000182"/>
  </w:style>
  <w:style w:type="paragraph" w:styleId="Paragrafoelenco">
    <w:name w:val="List Paragraph"/>
    <w:basedOn w:val="Normale"/>
    <w:uiPriority w:val="34"/>
    <w:qFormat/>
    <w:rsid w:val="00000182"/>
    <w:pPr>
      <w:spacing w:line="276" w:lineRule="auto"/>
      <w:ind w:left="720"/>
      <w:contextualSpacing/>
    </w:pPr>
    <w:rPr>
      <w:color w:val="auto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001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color w:val="auto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000182"/>
    <w:rPr>
      <w:rFonts w:ascii="Courier New" w:eastAsia="Times New Roman" w:hAnsi="Courier New" w:cs="Courier New"/>
    </w:rPr>
  </w:style>
  <w:style w:type="paragraph" w:styleId="Sommario1">
    <w:name w:val="toc 1"/>
    <w:basedOn w:val="Normale"/>
    <w:next w:val="Normale"/>
    <w:autoRedefine/>
    <w:uiPriority w:val="39"/>
    <w:unhideWhenUsed/>
    <w:rsid w:val="00000182"/>
    <w:pPr>
      <w:tabs>
        <w:tab w:val="right" w:leader="dot" w:pos="7786"/>
      </w:tabs>
      <w:spacing w:after="100"/>
    </w:pPr>
    <w:rPr>
      <w:rFonts w:ascii="Cambria" w:eastAsia="Times New Roman" w:hAnsi="Cambria"/>
      <w:b/>
      <w:bCs/>
      <w:smallCaps/>
      <w:noProof/>
      <w:color w:val="0F4761" w:themeColor="accent1" w:themeShade="BF"/>
      <w:kern w:val="32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00182"/>
    <w:rPr>
      <w:color w:val="467886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0001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0182"/>
    <w:pPr>
      <w:widowControl w:val="0"/>
      <w:autoSpaceDE w:val="0"/>
      <w:autoSpaceDN w:val="0"/>
      <w:spacing w:after="0"/>
      <w:jc w:val="left"/>
    </w:pPr>
    <w:rPr>
      <w:rFonts w:cs="Calibri"/>
      <w:color w:val="auto"/>
    </w:rPr>
  </w:style>
  <w:style w:type="paragraph" w:styleId="Revisione">
    <w:name w:val="Revision"/>
    <w:hidden/>
    <w:uiPriority w:val="99"/>
    <w:semiHidden/>
    <w:rsid w:val="00000182"/>
    <w:rPr>
      <w:color w:val="404040"/>
      <w:sz w:val="24"/>
      <w:szCs w:val="22"/>
      <w:lang w:eastAsia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018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0182"/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styleId="Titolodellibro">
    <w:name w:val="Book Title"/>
    <w:aliases w:val="Colonna intestazione"/>
    <w:uiPriority w:val="33"/>
    <w:qFormat/>
    <w:rsid w:val="00757E13"/>
    <w:rPr>
      <w:rFonts w:ascii="Arial Narrow" w:hAnsi="Arial Narrow"/>
      <w:bCs/>
      <w:color w:val="595959"/>
      <w:spacing w:val="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odulistica\Carta%20intestata-altri%20modelli\NuovoLogo_USCITE-INTERNE-PROVVEDIMENTI\DISPOSIZIONE_car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DISPOSIZIONE_carta.dot</Template>
  <TotalTime>2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Callegari</dc:creator>
  <cp:keywords/>
  <dc:description/>
  <cp:lastModifiedBy>Valentina Callegari</cp:lastModifiedBy>
  <cp:revision>4</cp:revision>
  <dcterms:created xsi:type="dcterms:W3CDTF">2024-09-06T06:57:00Z</dcterms:created>
  <dcterms:modified xsi:type="dcterms:W3CDTF">2024-09-06T07:00:00Z</dcterms:modified>
</cp:coreProperties>
</file>